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FC31C" w14:textId="28DD8872" w:rsidR="008C701F" w:rsidRDefault="008C701F" w:rsidP="008C701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bookmarkStart w:id="0" w:name="_Hlk208729058"/>
      <w:bookmarkStart w:id="1" w:name="_Hlk168803907"/>
      <w:bookmarkStart w:id="2" w:name="_Hlk183414928"/>
      <w:bookmarkStart w:id="3" w:name="_Hlk184627438"/>
      <w:bookmarkStart w:id="4" w:name="_Hlk231192233"/>
      <w:bookmarkStart w:id="5" w:name="_Hlk231798343"/>
      <w:bookmarkStart w:id="6" w:name="_Hlk224541924"/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ATA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DA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SESSÃO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ORDINÁRIA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LEVADA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A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EFEITO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PELA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CÂMARA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MUNICIPAL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DE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SUMARÉ,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REALIZADA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 w:rsidRPr="00F8719C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A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OS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/>
          <w:b/>
          <w:color w:val="1D1B11"/>
          <w:sz w:val="24"/>
          <w:szCs w:val="24"/>
          <w:u w:val="single"/>
          <w:lang w:eastAsia="pt-BR"/>
        </w:rPr>
        <w:t>DEZ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DIA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DO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MÊS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DE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/>
          <w:b/>
          <w:color w:val="1D1B11"/>
          <w:sz w:val="24"/>
          <w:szCs w:val="24"/>
          <w:u w:val="single"/>
          <w:lang w:eastAsia="pt-BR"/>
        </w:rPr>
        <w:t>SETEMBRO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DE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DOIS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MIL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E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VINTE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E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SEIS,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TERÇA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-FEIRA,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COM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INÍCIO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ÀS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1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0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: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0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0</w:t>
      </w:r>
      <w:r w:rsidR="00AF33A0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 xml:space="preserve"> 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HORAS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.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.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.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.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.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.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.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.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.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.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.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.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.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.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.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.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-</w:t>
      </w:r>
      <w:bookmarkEnd w:id="0"/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.</w:t>
      </w:r>
      <w:bookmarkEnd w:id="1"/>
      <w:bookmarkEnd w:id="2"/>
      <w:bookmarkEnd w:id="3"/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.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-</w:t>
      </w:r>
      <w:bookmarkEnd w:id="4"/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.</w:t>
      </w:r>
      <w:r w:rsidRPr="00E849F1"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-</w:t>
      </w:r>
      <w:bookmarkEnd w:id="5"/>
      <w:r>
        <w:rPr>
          <w:rFonts w:ascii="Times New Roman" w:eastAsia="Times New Roman" w:hAnsi="Times New Roman"/>
          <w:b/>
          <w:color w:val="1D1B11"/>
          <w:sz w:val="24"/>
          <w:szCs w:val="24"/>
          <w:lang w:eastAsia="pt-BR"/>
        </w:rPr>
        <w:t>.</w:t>
      </w:r>
      <w:bookmarkEnd w:id="6"/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“2º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“Welington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Domingos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Pereira”: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ordem...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Quem...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foi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falou?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“2º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“Welington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Domingos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Pereira”: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Welington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Farmácia.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Welington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Farmácia,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palavra.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“2º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“Welington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Domingos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Pereira”: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Registrar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minha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presença.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Registrado,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Excelência.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mais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algum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on-line?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Alan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Leal.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“Alan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dos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Santos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Leal”: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registrar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minha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presença.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Registrado,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Excelência.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quórum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suficiente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havendo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número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legal,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declaro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aberta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Sessão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Ordinária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setembro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2026,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às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10h08.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solicito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João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Maioral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invocação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Deus,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João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Maioral,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senhor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puder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compor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mesa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junto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gente,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agradeço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presença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senhor.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“João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Maioral”: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Soberano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Deus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Pai,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misericordioso,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eterno,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louvo,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agradeço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mais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vida,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Pai.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louvo,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agradeço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pela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presença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cada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cada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família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aqui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representada,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Pai.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Derrama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bênção,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proteção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sobre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todos,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Pai,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possamos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decidir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melhor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nosso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Município.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Desde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já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louvo,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agradeço.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nome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Jesus,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amém!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“Rai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Sciascio”: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Rai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Stein.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“Rai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Sciascio”: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registrar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minha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presença.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Registrado,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Excelência.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Feita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invocação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Deus,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coloco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Ata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Sessão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anterior.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“Rai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Sciascio”: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Rai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Paraiso.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“Rai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Sciascio”: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é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Registrado,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Excelência.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Alan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Leal.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“Alan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dos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Santos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Leal”: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é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Registrado,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Excelência.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Welington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Farmácia.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Rudinei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Lobo,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Ata.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“Rudinei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Olívio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Lobo”: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é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Registrado,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Excelência.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18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favoráveis,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nenhum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contrário,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aprovada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Ata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Sessão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anterior.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Passando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à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Correspondências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Documentos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apresentados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pelas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Srs.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Vereadores,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solicito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1º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leitura.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“Valdinei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Silva”: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248,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Prefeito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Henrique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Sciascio: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Assunto: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“Dispõe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sobre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autorização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Executivo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promover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abertura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crédito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adicional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suplementar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orçamento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vigente,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valor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R$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200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mil,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fins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especifica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outras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providências”;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249,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Prefeito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Henrique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Sciascio: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Assunto: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“Dispõe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sobre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autorização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Executivo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promover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abertura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crédito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adicional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suplementar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orçamento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vigente,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valor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R$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500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mil,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fins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especifica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outras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providências”;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250,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Prefeito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Henrique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Sciascio: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Assunto: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“Dispõe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sobre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autorização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Executivo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promover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abertura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crédito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adicional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suplementar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orçamento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vigente,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valor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R$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milhão,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fins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especifica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outras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providências”;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251,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Prefeito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Henrique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Sciascio: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Assunto: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“Dispõe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sobre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autorização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Executivo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promover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abertura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crédito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adicional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especial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orçamento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vigente,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valor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R$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13.521,99,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fins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especifica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outras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providências”;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238,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Allan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Sangalli: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Assunto: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“Autoriza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instituição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Programa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‘Porta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Segura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Crianças’,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destinado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lastRenderedPageBreak/>
        <w:t>prevenção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acidentes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decorrente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esmagamento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mãos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portas,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Município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Sumaré,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outras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providências”;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239,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Tião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Correa: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Assunto: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“Dispõe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sobre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padronização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identificação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visual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cabos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utilizados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pelas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concessionárias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autorizatárias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serviços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telefonia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internet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instalados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postes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demais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estruturas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aéreas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âmbito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Município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Sumaré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outras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providências”;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240,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Tião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Correa: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Assunto: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“Institui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Programa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Integração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Proteção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à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Criança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Adolescente,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‘Protege+’,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estabelece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diretrizes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atuação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integrada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serviço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municipais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Saúde,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Educação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Assistência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Social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Conselho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Tutelar,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outras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providências”;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241,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Tião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Correa: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Assunto: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“Institui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Política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Orientação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Preparação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Estudantes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Ensino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ingresso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Escolas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Técnicas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Estaduais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(ETECs)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outras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providências”;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242,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Tião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Correa: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Assunto: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“Institui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Programa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Incentivo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à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Escrita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escolas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Ensino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Sumaré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outras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providências”;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243,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Tião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Correa: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Assunto: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“Dispõe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sobre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obrigatoriedade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disponibilização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gratuita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carrinhos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elétricos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motorizados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pessoas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deficiência,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pessoas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mobilidade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reduzida,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idosos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gestantes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shopping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centers,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supermercados,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hipermercados,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atacadistas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estabelecimentos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congêneres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Município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Sumaré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outras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providências”;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244,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Rudinei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Lobo: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Assunto: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“Reconhece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protetores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tutores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animais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agentes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socioambientais,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fins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formulação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execução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políticas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públicas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Município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Sumaré”;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245,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Rudinei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Lobo: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Assunto: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“Dispõe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sobre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capacitação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língua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brasileira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sinais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(libras)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agentes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Guarda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Civil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âmbito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Município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Sumaré,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visando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atendimento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inclusivo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pessoas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surdas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deficiência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auditiva,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outras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providências”;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246,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Rudinei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Lobo: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Assunto: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“Institui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acompanhamento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psicológico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gratuito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mulheres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vítimas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violência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vicária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Município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Sumaré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outras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providências”;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247,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Rudinei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Lobo: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Assunto: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“Institui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Cadastro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Integrado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Crianças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Adolescentes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Órfãos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Feminicídio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Município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Sumaré,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estabelece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mecanismo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integração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informações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entre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órgãos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Proteção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outras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providências”;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Emenda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Professor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Edinho: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Assunto: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“Emenda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Modificativa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106/2025,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altera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Art.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3°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estabelecer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prazo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60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entrada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vigor”;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Protocolo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Administrativo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516/2026,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requerente: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Caixa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Econômica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Federal: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Assunto: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“Crédito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recursos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financeiros,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orçamento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geral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União,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sobre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bloqueio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e-mail(*)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Caixa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Econômica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Federal”;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Protocolo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Administrativo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529/2026,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requerente: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Hélio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Silva: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Assunto: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“Solicitando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licença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cargo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30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dias”.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Feita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toda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leitura,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“Joel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Cardoso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Luz”: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pela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Pela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Joel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Cardoso.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“Joel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Cardoso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Luz”: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peço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especial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Executivo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248,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249,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250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251,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todos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2026,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Maravilha,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pedir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Secretaria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fazer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documentos.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“Joel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Cardoso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Luz”: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Obrigado,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“Valdinei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Silva”: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perdoa,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ficou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uma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aqui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ainda,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referente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Requerimento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529/2026,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tá?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Ok.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“Valdinei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Silva”: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reformular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novamente,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então...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bom.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“Valdinei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Silva”: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Protocolo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Administrativo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529/2026,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requerente: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Hélio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Silva: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Assunto: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“Solicitando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licença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cargo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30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dias.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À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Excelentíssima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Mesa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Diretora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Câmara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Sumaré.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Hélio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Silva,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nessa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Casa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respeitosamente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à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presença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V.Exas.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demais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compõem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soberano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Plenário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requerer,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termo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lastRenderedPageBreak/>
        <w:t>Inciso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4°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Art.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41,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combinado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alínea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‘c’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Inciso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2°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Art.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46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Interno,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após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apreciação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aprovação,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seja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concedida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licença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tratar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assuntos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interesses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particulares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prazo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30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contar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data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aprovação.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Nesses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termos,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deferimento”.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Sumaré,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setembro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2026.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Hélio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Silva.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Requerimento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Hélio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Silva,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conforme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Processo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Administrativo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529,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setembro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2026,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solicitando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licença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pelo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prazo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30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discussão.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havendo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oradores,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coloco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votação: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favoráveis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permaneçam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contrários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manifestem.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Aprovado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todos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Vereadores.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Solicito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1º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Presidência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169/2026.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“Valdinei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Silva”: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Presidência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169,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setembro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2026: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“Dispõe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sobre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licença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tratar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assuntos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interesses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particulares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assunção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interina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Lucas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Agostinho,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1°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Vice-Presidente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Câmara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Sumaré,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exercício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Presidência,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termos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Interno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uso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atribuições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conferidas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baixa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seguinte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ato: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Art.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1°: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fica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formalizada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licença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pelo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prazo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30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tratar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assuntos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interesses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particulares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Hélio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Silva,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partir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desta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data,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conforme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solicitação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formulada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Processo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Administrativo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529/2026,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aprovada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pelo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soberano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Plenário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dessa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Casa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Leis;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Art.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2°: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decorrência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licença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concedida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artigo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anterior,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1°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Vice-Presidente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assume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interinamente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funções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presidência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Câmara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Sumaré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plenitude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atribuições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inerentes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cargo,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durante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período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afastamento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titular.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Art.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3º: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entra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vigor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data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publicação”.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Câmara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Sumaré,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setembro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2026.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Lucas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Agostinho,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1°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Vice-Presidente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exercício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Publicada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Secretaria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Câmara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Sumaré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setembro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2026.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Samuel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Silva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Ramos,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gestor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planejamento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estratégico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assuntos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legislativos.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Passo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agora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à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Indicações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apresentadas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pelos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Srs.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Vereadores.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Solicito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2º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Indicações.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hAnsi="Times New Roman"/>
          <w:b/>
          <w:sz w:val="24"/>
          <w:szCs w:val="24"/>
          <w:u w:val="single"/>
        </w:rPr>
        <w:t>“2º</w:t>
      </w:r>
      <w:r w:rsidR="00AF33A0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A77593" w:rsidRPr="00362799">
        <w:rPr>
          <w:rFonts w:ascii="Times New Roman" w:hAnsi="Times New Roman"/>
          <w:b/>
          <w:sz w:val="24"/>
          <w:szCs w:val="24"/>
          <w:u w:val="single"/>
        </w:rPr>
        <w:t>Secretário</w:t>
      </w:r>
      <w:r w:rsidR="00AF33A0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A77593" w:rsidRPr="00362799">
        <w:rPr>
          <w:rFonts w:ascii="Times New Roman" w:hAnsi="Times New Roman"/>
          <w:b/>
          <w:sz w:val="24"/>
          <w:szCs w:val="24"/>
          <w:u w:val="single"/>
        </w:rPr>
        <w:t>“Edivaldo</w:t>
      </w:r>
      <w:r w:rsidR="00AF33A0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A77593" w:rsidRPr="00362799">
        <w:rPr>
          <w:rFonts w:ascii="Times New Roman" w:hAnsi="Times New Roman"/>
          <w:b/>
          <w:sz w:val="24"/>
          <w:szCs w:val="24"/>
          <w:u w:val="single"/>
        </w:rPr>
        <w:t>Teodoro”: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8808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8810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Fabinho: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Diversos;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Rudinei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Lobo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8811...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8896: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Diversos;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Alan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8897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8946: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Diversos;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Fabinho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8947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8954: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Diversos;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Wellington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Souza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8955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8985: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Diversos;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César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Bianchi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8986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8989: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Diversos;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Professor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Edinho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8990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8992: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Diversos;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Rodrigo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Digão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8993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9000: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Diversos;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Lucas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Agostinho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9001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9024: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Diversos;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Dudu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Lima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9025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9035: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Diversos;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Professor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Edinho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9036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9047: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Diversos;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João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Maioral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9048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9055: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Diversos;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Allan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Sangalli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9056: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Manutenção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bueiro;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João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Maioral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9057: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Operação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Tapa-Buraco;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Allan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Sangalli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9058: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Remoção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árvore;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João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Maioral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9059: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Operação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Tapa-Buraco;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Allan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Sangalli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9060: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Remoção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árvore;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João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Maioral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9061: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Operação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Tapa-Buraco;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Allan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Sangalli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9062: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Fiscalização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criação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aves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área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urbana;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João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Maioral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9063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9073: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Diversos;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Pereirinha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9074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9076: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Diversos;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Tião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Correa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9077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9078: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Implantação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rampa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acesso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cadeirante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adaptação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balcões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térmicos;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João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Maioral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9079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9090: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Diversos;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Pereirinha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9091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9093: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Diversos;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Tavares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9094: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Implantação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calçada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pedestres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ciclovia,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Avenida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Emílio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Bosco;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lastRenderedPageBreak/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Valdir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Oliveira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9095: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Operação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Tapa-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Buraco;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Geraldo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Medeiros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9096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9098: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Diversos;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João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Maioral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9099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9107: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Diversos;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Geraldo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Medeiros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9108: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Realização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estudo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identificação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demarcação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todos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pontos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ônibus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longo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Estrada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Mineko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Ito.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Feita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Indicações,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Terminada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Indicações,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passaremos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à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leitura,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discussão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Requerimentos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apresentados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Srs.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Vereadores.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Solicito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1º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Requerimentos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160,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161,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162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163/2026,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Alan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Leal.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“Valdinei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Silva”: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Requerimento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160/2026: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“Concede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‘Medalha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Paulo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Freire’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Gilberto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Jesus”;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Requerimento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161/2026...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desculpa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Alan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Leal;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Requerimento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161/2026: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“Concede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‘Medalha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Prefeito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Professor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José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Antônio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Bacchim’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Heloísa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Helena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Severino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Favaleça”,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Alan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Leal;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Requerimento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162/2026: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“Concede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‘Medalha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Jovem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Cientista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Sumareense’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Heitor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Franchetti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Amaral”,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Alan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Leal;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Requerimento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163/2026: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“Concede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‘Medalha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Aluno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Destaque’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Ana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Carolina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Silva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Galdino,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Alan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Leal.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Feita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leitura,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Requerimentos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discussão.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havendo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oradores,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coloco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votação,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bloco,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referidos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Requerimentos.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Alan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Leal,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voto?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“Alan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dos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Santos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Leal”: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é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Registrado,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Excelência.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Rai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Paraiso.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“Rai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Sciascio”: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Registrado,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Excelência.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favoráveis,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nenhum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contrário,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aprovado.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pergunto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1º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inscrito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Expediente.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“Valdinei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Silva”: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há,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“Sebastião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Alves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Correa”: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Tião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Correa.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“Sebastião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Alves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Correa”: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Pelo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bom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andamento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Sessão,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gostaria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consultasse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Plenário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passar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direto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pedido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senhor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é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regimental,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coloco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votação: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favoráveis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permaneçam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contrários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manifestem.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Aprovado.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havendo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inscrito,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declaro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encerrado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Expediente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às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10h26.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“Rai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Sciascio”: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Rai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Paraiso.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“Rai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Sciascio”: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Registrar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minha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presença.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Registrado,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Excelência.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Alan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Leal.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“Alan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dos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Santos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Leal”: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registrar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minha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presença.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Registrado,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Excelência.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quórum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suficiente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havendo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número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legal,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declaro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aberta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Sessão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Ordinária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setembro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2026,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às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10h27.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temos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quatro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Pedidos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Primeira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Requerimento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assinado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quantos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Vereadores?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“Valdinei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Silva”: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17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Vereadores,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Número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regimental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apreciação.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Solicito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1º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Requerimento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“Valdinei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Silva”: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“Exmo.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Câmara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Sumaré,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Pedido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Especial.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termos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Art.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233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seguintes,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Interno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dessa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Casa,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requeremos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Exa.,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após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ouvido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Plenário,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tramitação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Regime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Especial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seguinte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matéria: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248/2026,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Prefeito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Henrique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Sciascio: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‘Dispõe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sobre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autorização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Executivo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promover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abertura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crédito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adicional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suplementar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orçamento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vigente,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valor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R$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200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mil,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fins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especifica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outras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providências’.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Pedido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matéria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fundamenta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própria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lastRenderedPageBreak/>
        <w:t>Mensagem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acompanha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matéria”.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Sala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Comissões,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setembro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2026.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Coloco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Pedido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votação: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favoráveis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permaneçam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contrários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manifestem.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Aprovado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todos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Vereadores.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Solicito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1º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Pareceres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248/2026.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“Valdinei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Silva”: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Justiça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Redação: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Finanças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Orçamento: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Redação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Final: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Pareceres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Favoráveis,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coloco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discussão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248/2026,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Mensagem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86/2026,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Exmo.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Prefeito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Henrique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Sciascio: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“Dispõe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sobre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autorização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Executivo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promover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abertura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crédito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adicional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suplementar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orçamento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vigente,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valor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R$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200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mil,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fins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especifica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outras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providências”.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havendo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oradores,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coloco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votação.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Rai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Paraiso,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voto?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“Alan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dos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Santos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Leal”: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i/>
          <w:sz w:val="24"/>
          <w:szCs w:val="24"/>
          <w:lang w:eastAsia="pt-BR"/>
        </w:rPr>
        <w:t>[Falas</w:t>
      </w:r>
      <w:r w:rsidR="00AF33A0">
        <w:rPr>
          <w:rFonts w:ascii="Times New Roman" w:eastAsia="Verdana" w:hAnsi="Times New Roman"/>
          <w:i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i/>
          <w:sz w:val="24"/>
          <w:szCs w:val="24"/>
          <w:lang w:eastAsia="pt-BR"/>
        </w:rPr>
        <w:t>sobrepostas]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“Rai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Sciascio”: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é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Rai.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voto?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“Rai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Sciascio”: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Alan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Leal,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voto?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“Alan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dos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Santos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Leal”: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é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Registrado,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Excelência.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Cezão,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voto?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17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favoráveis,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ne...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17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19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favoráveis,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nenhum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contrário,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aprovado.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Solicito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1º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parece...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Segunda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Requerimento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assinado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quantos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Vereadores?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“Valdinei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Silva”: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17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Vereadores,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número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é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regimental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apreciação.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Solicito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1º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Requerimento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“Valdinei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Silva”: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“Exmo.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Câmara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Sumaré,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Pedido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Especial.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termos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Art.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233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seguintes,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Interno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dessa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Casa,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requeremos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Exa.,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após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ouvido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Plenário,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tramitação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Regime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Especial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seguinte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matéria: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249/2026,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Prefeito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Henrique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Sciascio: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‘Dispõe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sobre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autorização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Executivo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promover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abertura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crédito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adicional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suplementar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orçamento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vigente,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valor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R$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500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mil,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fins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especifica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outras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providências’.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Pedido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matéria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fundamenta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própria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Mensagem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acompanha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matéria”.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Sala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Comissões,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setembro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2026.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Coloco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Pedido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favoráveis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permaneçam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contrários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manifestem.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Aprovado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todos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presentes.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Solicito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1º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Pareceres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249/2026.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“Valdinei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Silva”: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Justiça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Redação: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Finanças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Orçamento: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Redação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Final: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Pareceres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Favoráveis,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coloco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discussão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249/2026,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Mensagem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87/2026,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Exmo.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Prefeito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Henrique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Sciascio,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“Dispõe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sobre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autorização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Executivo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promover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abertura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crédito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adicional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suplementar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orçamento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vigente,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valor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R$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500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mil,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fins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especifica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outras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providências”.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havendo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oradores,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coloco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votação.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Alan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Leal,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voto?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“Alan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dos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Santos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Leal”: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é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Registrado,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Excelência.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Rai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Stein.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Rai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Paraiso?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“Rai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Sciascio”: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“Rai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Sciascio”: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é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Registrado,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Excelência.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19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favoráveis,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nenhum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contrário,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aprovado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Terceira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Requerimento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lastRenderedPageBreak/>
        <w:t>assinado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quantos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Vereadores?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“Valdinei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Silva”: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17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Vereadores,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Número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regimental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apreciação.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Solicito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1º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Requerimento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“Valdinei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Silva”: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“Exmo.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Câmara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Sumaré,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Pedido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Especial.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termos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Art.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233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seguintes,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Interno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dessa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Casa,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requeremos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Exa.,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após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ouvido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Plenário,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tramitação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Regime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Especial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seguinte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matéria: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250/2026,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Prefeito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Henrique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Sciascio: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‘Dispõe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sobre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autorização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Executivo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promover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abertura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crédito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adicional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suplementar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orçamento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vigente,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valor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R$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milhão,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fins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especifica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outras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providências’.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Pedido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matéria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fundamenta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própria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Mensagem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acompanha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matéria”.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Sala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Comissões,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setembro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2026.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Coloco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pedido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favoráveis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permaneçam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contrários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manifestem.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Aprovado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todos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presentes.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Solicito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1º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Pareceres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250/2026.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“Valdinei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Silva”: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Justiça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Redação: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Finanças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Orçamento: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Redação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Final: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Pareceres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Favoráveis,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coloco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discussão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250/2026,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Mensagem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88/2026,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Exmo.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Prefeito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Henrique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Sciascio,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‘Dispõe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sobre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autorização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Executivo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promover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abertura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crédito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adicional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suplementar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orçamento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vigente,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valor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R$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milhão,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fins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especifica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outras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providências”.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havendo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oradores,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coloco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votação.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Rai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Paraiso,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voto?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“Rai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Sciascio”: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“Rai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Sciascio”: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é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Registrado,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Excelência.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Alan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Leal.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“Alan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dos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Santos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Leal”: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é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Registrado,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Excelência.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19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favoráveis,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nenhum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contrário,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aprovado.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Quarta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Requerimento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assinado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quantos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Vereadores?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“Valdinei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Silva”: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17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Vereadores,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número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é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regimental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apreciação.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Solicito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1º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Requerimento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“Valdinei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Silva”: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“Exmo.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Câmara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Sumaré,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Pedido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Especial.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termos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Art.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233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seguintes,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Interno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dessa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Casa,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requeremos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Exa.,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após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ouvido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Plenário,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tramitação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Regime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Especial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seguinte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matéria: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251/2026,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Prefeito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Henrique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Sciascio: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‘Dispõe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sobre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autorização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Executivo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promover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abertura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crédito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adicional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especial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orçamento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vigente,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valor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R$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13.521,99,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fins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especifica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outras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providências’.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Pedido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matéria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fundamenta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própria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Mensagem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acompanha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matéria”.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Sala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Comissões,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setembro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2026.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Coloco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Pedido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Urgência: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favoráveis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permaneçam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contrários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manifestem.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Aprovado.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Solicito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1º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Pareceres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251/2026.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“Valdinei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Silva”: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Justiça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Redação: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Finanças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Orçamento: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Redação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Final: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Pareceres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Favoráveis,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coloco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discussão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251/2026,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Mensagem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89/2026,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Exmo.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Prefeito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Henrique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Sciascio,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“Dispõe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sobre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autorização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Executivo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promover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abertura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crédito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adicional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especial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orçamento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vigente,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valor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R$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13.521,99,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fins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especifica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outras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providências’.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lastRenderedPageBreak/>
        <w:t>Não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havendo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oradores,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coloco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votação.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Rai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Paraiso.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“Rai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Sciascio”: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Rai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Paraiso.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“Rai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Sciascio”: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é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Registrado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Alan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Leal.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“Alan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dos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Santos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Leal”: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é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bookmarkStart w:id="7" w:name="_heading=h.yvlmukgq40hh" w:colFirst="0" w:colLast="0"/>
      <w:bookmarkEnd w:id="7"/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Registrado,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Excelência.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19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favoráveis,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nenhum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contrário,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aprovado.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Item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Discussão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106/2025,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Wellington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Souza,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Rudinei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Lobo,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Lucas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Agostinho,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“Altera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inciso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Art.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2º,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parágrafo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único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Art.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4º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Ordinária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7366,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16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janeiro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2025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outras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providências”,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sai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apresentação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Emenda;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Item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Discussão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107/2025,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Wellington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Souza,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Rudinei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Lobo,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Lucas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Agostinho,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“Altera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inciso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Art.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2º,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parágrafo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único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Art.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4º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Ordinária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7365,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16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janeiro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2025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outras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providências”,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sai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apresentação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Emenda;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Item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3: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Discussão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11/2026,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autoria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Welington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Farmácia,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“Dispõe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sobre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denominação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Avenida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Três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loteamento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Residencial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Villa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Flórida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Avenida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Neuza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Aparecida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Vitor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Ferrari”.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Solicito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1°...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Ferreira,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desculpa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-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solicito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1º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leitura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Pareceres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“Valdinei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Silva”: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Justiça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Redação: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Educação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Saúde: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Favorável;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Redação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Final: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Pareceres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Favoráveis,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coloco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discussão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Projeto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Lei.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havendo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oradores,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coloco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votação.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Rai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Paraiso.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“Rai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Sciascio”: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Rai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Paraiso.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“Rai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Stein</w:t>
      </w:r>
      <w:r w:rsidR="00AF33A0">
        <w:rPr>
          <w:rFonts w:ascii="Times New Roman" w:eastAsia="Verdana" w:hAnsi="Times New Roman"/>
          <w:b/>
          <w:bCs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bCs/>
          <w:sz w:val="24"/>
          <w:szCs w:val="24"/>
          <w:lang w:eastAsia="pt-BR"/>
        </w:rPr>
        <w:t>Sciascio”: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é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Registrado,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Excelência.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Alan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Leal.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“Vereador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“Alan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dos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Santos</w:t>
      </w:r>
      <w:r w:rsidR="00AF33A0">
        <w:rPr>
          <w:rFonts w:ascii="Times New Roman" w:eastAsia="Verdana" w:hAnsi="Times New Roman"/>
          <w:b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sz w:val="24"/>
          <w:szCs w:val="24"/>
          <w:lang w:eastAsia="pt-BR"/>
        </w:rPr>
        <w:t>Leal”: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Questão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Meu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é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favorável.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favoráveis,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nenhum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voto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contrário,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está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aprovado.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Terminando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Ordem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Dia,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pergunto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1º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há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inscrito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Expediente.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Secretário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“Valdinei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Pereira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b/>
          <w:i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sz w:val="24"/>
          <w:szCs w:val="24"/>
          <w:lang w:eastAsia="pt-BR"/>
        </w:rPr>
        <w:t>Silva”: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há,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Sr.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Presidente.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“1º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Vice-Presidente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em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exercício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“Lucas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Vieira</w:t>
      </w:r>
      <w:r w:rsidR="00AF33A0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 xml:space="preserve"> </w:t>
      </w:r>
      <w:r w:rsidR="00A77593" w:rsidRPr="00362799">
        <w:rPr>
          <w:rFonts w:ascii="Times New Roman" w:eastAsia="Verdana" w:hAnsi="Times New Roman"/>
          <w:b/>
          <w:i/>
          <w:iCs/>
          <w:sz w:val="24"/>
          <w:szCs w:val="24"/>
          <w:u w:val="single"/>
          <w:lang w:eastAsia="pt-BR"/>
        </w:rPr>
        <w:t>Agostinho”: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Explicação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Pessoal,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desculpa.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havendo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Vereador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fazer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uso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palavra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havendo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mais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nada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tratar,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agradeço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Deus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por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mais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um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trabalho,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declaro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Sessão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Ordinária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dia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10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setembro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2026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encerrada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às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10h40.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Muito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obrigado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todos,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que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Deus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r w:rsidR="00EE5B57" w:rsidRPr="00EE5B57">
        <w:rPr>
          <w:rFonts w:ascii="Times New Roman" w:eastAsia="Verdana" w:hAnsi="Times New Roman"/>
          <w:sz w:val="24"/>
          <w:szCs w:val="24"/>
          <w:lang w:eastAsia="pt-BR"/>
        </w:rPr>
        <w:t>abençoe.</w:t>
      </w:r>
      <w:r w:rsidR="00AF33A0">
        <w:rPr>
          <w:rFonts w:ascii="Times New Roman" w:eastAsia="Verdana" w:hAnsi="Times New Roman"/>
          <w:sz w:val="24"/>
          <w:szCs w:val="24"/>
          <w:lang w:eastAsia="pt-BR"/>
        </w:rPr>
        <w:t xml:space="preserve"> </w:t>
      </w:r>
      <w:bookmarkStart w:id="8" w:name="_Hlk165870793"/>
      <w:bookmarkStart w:id="9" w:name="_Hlk158306448"/>
      <w:bookmarkStart w:id="10" w:name="_Hlk160174230"/>
      <w:bookmarkStart w:id="11" w:name="_Hlk166835582"/>
      <w:bookmarkStart w:id="12" w:name="_Hlk169430705"/>
      <w:bookmarkStart w:id="13" w:name="_Hlk183414996"/>
      <w:bookmarkStart w:id="14" w:name="_Hlk190672967"/>
      <w:bookmarkStart w:id="15" w:name="_Hlk192747600"/>
      <w:bookmarkStart w:id="16" w:name="_Hlk224821621"/>
      <w:bookmarkStart w:id="17" w:name="_Hlk207435117"/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“Nada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mais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havendo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tratar,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Presidência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dá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por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encerrada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a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presente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Sessão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Ordinária,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cuja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ata,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se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aprovada,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irá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assinada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pela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Mesa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Diretora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dos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Trabalhos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”.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Câmara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Municipal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Sumaré,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10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setembro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de</w:t>
      </w:r>
      <w:r w:rsidR="00AF33A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202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r>
        <w:rPr>
          <w:rFonts w:ascii="Times New Roman" w:eastAsia="Times New Roman" w:hAnsi="Times New Roman"/>
          <w:sz w:val="24"/>
          <w:szCs w:val="24"/>
          <w:lang w:eastAsia="pt-BR"/>
        </w:rPr>
        <w:t>6.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.-.-.-.-.-.-.-.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.-.-.-.-.-.-.-.-.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D13F0D">
        <w:rPr>
          <w:rFonts w:ascii="Times New Roman" w:eastAsia="Times New Roman" w:hAnsi="Times New Roman"/>
          <w:sz w:val="24"/>
          <w:szCs w:val="24"/>
          <w:lang w:eastAsia="pt-BR"/>
        </w:rPr>
        <w:t>-</w:t>
      </w:r>
    </w:p>
    <w:p w14:paraId="13E434F2" w14:textId="77777777" w:rsidR="008C701F" w:rsidRDefault="008C701F" w:rsidP="008C701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bookmarkEnd w:id="16"/>
    <w:p w14:paraId="295CC784" w14:textId="77777777" w:rsidR="008C701F" w:rsidRPr="0004372E" w:rsidRDefault="008C701F" w:rsidP="008C701F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t-BR"/>
        </w:rPr>
      </w:pPr>
    </w:p>
    <w:p w14:paraId="675ECB39" w14:textId="77777777" w:rsidR="008C701F" w:rsidRDefault="008C701F" w:rsidP="008C701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3AA7335B" w14:textId="77777777" w:rsidR="008C701F" w:rsidRPr="0004372E" w:rsidRDefault="008C701F" w:rsidP="008C701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3B6A083E" w14:textId="77777777" w:rsidR="008C701F" w:rsidRPr="0004372E" w:rsidRDefault="008C701F" w:rsidP="008C701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6DCB18B9" w14:textId="77777777" w:rsidR="008C701F" w:rsidRPr="0004372E" w:rsidRDefault="008C701F" w:rsidP="008C70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04372E">
        <w:rPr>
          <w:rFonts w:ascii="Times New Roman" w:eastAsia="Times New Roman" w:hAnsi="Times New Roman"/>
          <w:sz w:val="24"/>
          <w:szCs w:val="24"/>
          <w:lang w:eastAsia="pt-BR"/>
        </w:rPr>
        <w:t>____________________________________________________________</w:t>
      </w:r>
    </w:p>
    <w:p w14:paraId="4CEC1283" w14:textId="7C0AA17C" w:rsidR="00EA654A" w:rsidRPr="00362799" w:rsidRDefault="008C701F" w:rsidP="008C70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4372E">
        <w:rPr>
          <w:rFonts w:ascii="Times New Roman" w:eastAsia="Times New Roman" w:hAnsi="Times New Roman"/>
          <w:b/>
          <w:sz w:val="24"/>
          <w:szCs w:val="24"/>
          <w:lang w:eastAsia="pt-BR"/>
        </w:rPr>
        <w:t>Presidente</w:t>
      </w:r>
      <w:r w:rsidR="00AF33A0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 </w:t>
      </w:r>
      <w:r w:rsidR="00E50261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                           </w:t>
      </w:r>
      <w:r w:rsidRPr="0004372E">
        <w:rPr>
          <w:rFonts w:ascii="Times New Roman" w:eastAsia="Times New Roman" w:hAnsi="Times New Roman"/>
          <w:b/>
          <w:sz w:val="24"/>
          <w:szCs w:val="24"/>
          <w:lang w:eastAsia="pt-BR"/>
        </w:rPr>
        <w:t>1º</w:t>
      </w:r>
      <w:r w:rsidR="00AF33A0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 </w:t>
      </w:r>
      <w:r w:rsidRPr="0004372E">
        <w:rPr>
          <w:rFonts w:ascii="Times New Roman" w:eastAsia="Times New Roman" w:hAnsi="Times New Roman"/>
          <w:b/>
          <w:sz w:val="24"/>
          <w:szCs w:val="24"/>
          <w:lang w:eastAsia="pt-BR"/>
        </w:rPr>
        <w:t>Secretário</w:t>
      </w:r>
      <w:r w:rsidR="00E50261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                         </w:t>
      </w:r>
      <w:r w:rsidR="00AF33A0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 </w:t>
      </w:r>
      <w:r w:rsidRPr="0004372E">
        <w:rPr>
          <w:rFonts w:ascii="Times New Roman" w:eastAsia="Times New Roman" w:hAnsi="Times New Roman"/>
          <w:b/>
          <w:sz w:val="24"/>
          <w:szCs w:val="24"/>
          <w:lang w:eastAsia="pt-BR"/>
        </w:rPr>
        <w:t>2º</w:t>
      </w:r>
      <w:r w:rsidR="00AF33A0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 </w:t>
      </w:r>
      <w:r w:rsidRPr="0004372E">
        <w:rPr>
          <w:rFonts w:ascii="Times New Roman" w:eastAsia="Times New Roman" w:hAnsi="Times New Roman"/>
          <w:b/>
          <w:sz w:val="24"/>
          <w:szCs w:val="24"/>
          <w:lang w:eastAsia="pt-BR"/>
        </w:rPr>
        <w:t>Secretário</w:t>
      </w:r>
      <w:bookmarkEnd w:id="17"/>
    </w:p>
    <w:sectPr w:rsidR="00EA654A" w:rsidRPr="00362799" w:rsidSect="00DF697D">
      <w:headerReference w:type="default" r:id="rId7"/>
      <w:footerReference w:type="default" r:id="rId8"/>
      <w:pgSz w:w="11906" w:h="16838"/>
      <w:pgMar w:top="2552" w:right="1021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8A635" w14:textId="77777777" w:rsidR="00693F42" w:rsidRDefault="00693F42" w:rsidP="002F67AC">
      <w:pPr>
        <w:spacing w:after="0" w:line="240" w:lineRule="auto"/>
      </w:pPr>
      <w:r>
        <w:separator/>
      </w:r>
    </w:p>
  </w:endnote>
  <w:endnote w:type="continuationSeparator" w:id="0">
    <w:p w14:paraId="6FE2DF01" w14:textId="77777777" w:rsidR="00693F42" w:rsidRDefault="00693F42" w:rsidP="002F6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6DBAB" w14:textId="77777777" w:rsidR="002F67AC" w:rsidRPr="00BA1ECC" w:rsidRDefault="009837F8" w:rsidP="00BA1ECC">
    <w:pPr>
      <w:pStyle w:val="Rodap"/>
    </w:pPr>
    <w:r w:rsidRPr="00BA1ECC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72F78" w14:textId="77777777" w:rsidR="00693F42" w:rsidRDefault="00693F42" w:rsidP="002F67AC">
      <w:pPr>
        <w:spacing w:after="0" w:line="240" w:lineRule="auto"/>
      </w:pPr>
      <w:r>
        <w:separator/>
      </w:r>
    </w:p>
  </w:footnote>
  <w:footnote w:type="continuationSeparator" w:id="0">
    <w:p w14:paraId="72F5C84C" w14:textId="77777777" w:rsidR="00693F42" w:rsidRDefault="00693F42" w:rsidP="002F6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1594841"/>
      <w:docPartObj>
        <w:docPartGallery w:val="Page Numbers (Top of Page)"/>
        <w:docPartUnique/>
      </w:docPartObj>
    </w:sdtPr>
    <w:sdtContent>
      <w:p w14:paraId="7BA1CE0E" w14:textId="77777777" w:rsidR="000F16E1" w:rsidRDefault="000F16E1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96ADDAF" w14:textId="77777777" w:rsidR="002F67AC" w:rsidRDefault="002F67AC" w:rsidP="002F67AC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D354C"/>
    <w:multiLevelType w:val="hybridMultilevel"/>
    <w:tmpl w:val="DA569F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0932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5A8"/>
    <w:rsid w:val="00043B87"/>
    <w:rsid w:val="000F16E1"/>
    <w:rsid w:val="000F6E93"/>
    <w:rsid w:val="001146FC"/>
    <w:rsid w:val="00123352"/>
    <w:rsid w:val="001A2820"/>
    <w:rsid w:val="001C03C0"/>
    <w:rsid w:val="001E36D8"/>
    <w:rsid w:val="00293B0E"/>
    <w:rsid w:val="002D2562"/>
    <w:rsid w:val="002E0733"/>
    <w:rsid w:val="002F67AC"/>
    <w:rsid w:val="00313BF6"/>
    <w:rsid w:val="00356E48"/>
    <w:rsid w:val="00362799"/>
    <w:rsid w:val="003655A8"/>
    <w:rsid w:val="00373AA3"/>
    <w:rsid w:val="00373E45"/>
    <w:rsid w:val="00381DD7"/>
    <w:rsid w:val="003B4BD9"/>
    <w:rsid w:val="003F07A8"/>
    <w:rsid w:val="004333DC"/>
    <w:rsid w:val="00477F43"/>
    <w:rsid w:val="0049444D"/>
    <w:rsid w:val="004E4FFE"/>
    <w:rsid w:val="0051600D"/>
    <w:rsid w:val="00527D25"/>
    <w:rsid w:val="00532ECA"/>
    <w:rsid w:val="0054575E"/>
    <w:rsid w:val="0058642E"/>
    <w:rsid w:val="005A1DAC"/>
    <w:rsid w:val="0060217F"/>
    <w:rsid w:val="00613B18"/>
    <w:rsid w:val="00635D6C"/>
    <w:rsid w:val="00653E24"/>
    <w:rsid w:val="006867C0"/>
    <w:rsid w:val="00693F42"/>
    <w:rsid w:val="00707F25"/>
    <w:rsid w:val="00795754"/>
    <w:rsid w:val="007A31CF"/>
    <w:rsid w:val="007A6A56"/>
    <w:rsid w:val="007C7424"/>
    <w:rsid w:val="007E2721"/>
    <w:rsid w:val="0083213D"/>
    <w:rsid w:val="00842B2C"/>
    <w:rsid w:val="008431F9"/>
    <w:rsid w:val="008913A5"/>
    <w:rsid w:val="008A68C8"/>
    <w:rsid w:val="008B6DB2"/>
    <w:rsid w:val="008C701F"/>
    <w:rsid w:val="009235B6"/>
    <w:rsid w:val="009837F8"/>
    <w:rsid w:val="00A77593"/>
    <w:rsid w:val="00AB4FA1"/>
    <w:rsid w:val="00AC1894"/>
    <w:rsid w:val="00AD1945"/>
    <w:rsid w:val="00AF33A0"/>
    <w:rsid w:val="00AF362C"/>
    <w:rsid w:val="00B04E6A"/>
    <w:rsid w:val="00B062D4"/>
    <w:rsid w:val="00B314DB"/>
    <w:rsid w:val="00B83F20"/>
    <w:rsid w:val="00BA1ECC"/>
    <w:rsid w:val="00BC62FB"/>
    <w:rsid w:val="00C1193B"/>
    <w:rsid w:val="00C54EE6"/>
    <w:rsid w:val="00CE1F24"/>
    <w:rsid w:val="00D5763A"/>
    <w:rsid w:val="00DC06F6"/>
    <w:rsid w:val="00DF697D"/>
    <w:rsid w:val="00E2297E"/>
    <w:rsid w:val="00E36F92"/>
    <w:rsid w:val="00E50261"/>
    <w:rsid w:val="00E676AD"/>
    <w:rsid w:val="00E76FD6"/>
    <w:rsid w:val="00EA3945"/>
    <w:rsid w:val="00EA654A"/>
    <w:rsid w:val="00EE5B57"/>
    <w:rsid w:val="00F420F0"/>
    <w:rsid w:val="00F7077B"/>
    <w:rsid w:val="00F74AD0"/>
    <w:rsid w:val="00FE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5C8C11"/>
  <w15:docId w15:val="{E7C07DEF-53A7-47E9-A9B4-771E38217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EE5B57"/>
    <w:pPr>
      <w:keepNext/>
      <w:keepLines/>
      <w:spacing w:before="480" w:after="120"/>
      <w:outlineLvl w:val="0"/>
    </w:pPr>
    <w:rPr>
      <w:rFonts w:cs="Calibri"/>
      <w:b/>
      <w:bCs/>
      <w:sz w:val="48"/>
      <w:szCs w:val="48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E5B57"/>
    <w:pPr>
      <w:keepNext/>
      <w:keepLines/>
      <w:spacing w:before="360" w:after="80"/>
      <w:outlineLvl w:val="1"/>
    </w:pPr>
    <w:rPr>
      <w:rFonts w:cs="Calibri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E5B57"/>
    <w:pPr>
      <w:keepNext/>
      <w:keepLines/>
      <w:spacing w:before="280" w:after="80"/>
      <w:outlineLvl w:val="2"/>
    </w:pPr>
    <w:rPr>
      <w:rFonts w:cs="Calibri"/>
      <w:b/>
      <w:bCs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E5B57"/>
    <w:pPr>
      <w:keepNext/>
      <w:keepLines/>
      <w:spacing w:before="240" w:after="40"/>
      <w:outlineLvl w:val="3"/>
    </w:pPr>
    <w:rPr>
      <w:rFonts w:cs="Calibri"/>
      <w:b/>
      <w:bCs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E5B57"/>
    <w:pPr>
      <w:keepNext/>
      <w:keepLines/>
      <w:spacing w:before="220" w:after="40"/>
      <w:outlineLvl w:val="4"/>
    </w:pPr>
    <w:rPr>
      <w:rFonts w:cs="Calibri"/>
      <w:b/>
      <w:bCs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E5B57"/>
    <w:pPr>
      <w:keepNext/>
      <w:keepLines/>
      <w:spacing w:before="200" w:after="40"/>
      <w:outlineLvl w:val="5"/>
    </w:pPr>
    <w:rPr>
      <w:rFonts w:cs="Calibri"/>
      <w:b/>
      <w:bCs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 0"/>
    <w:rsid w:val="002F67AC"/>
    <w:pPr>
      <w:autoSpaceDE w:val="0"/>
      <w:autoSpaceDN w:val="0"/>
      <w:adjustRightInd w:val="0"/>
      <w:ind w:hanging="719"/>
    </w:pPr>
    <w:rPr>
      <w:rFonts w:ascii="Courier New" w:hAnsi="Courier New" w:cs="Courier New"/>
      <w:sz w:val="24"/>
      <w:szCs w:val="24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2F67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67AC"/>
  </w:style>
  <w:style w:type="paragraph" w:styleId="Rodap">
    <w:name w:val="footer"/>
    <w:basedOn w:val="Normal"/>
    <w:link w:val="RodapChar"/>
    <w:uiPriority w:val="99"/>
    <w:unhideWhenUsed/>
    <w:rsid w:val="002F67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67AC"/>
  </w:style>
  <w:style w:type="paragraph" w:styleId="Textodebalo">
    <w:name w:val="Balloon Text"/>
    <w:basedOn w:val="Normal"/>
    <w:link w:val="TextodebaloChar"/>
    <w:uiPriority w:val="99"/>
    <w:semiHidden/>
    <w:unhideWhenUsed/>
    <w:rsid w:val="002F6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2F67AC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837F8"/>
    <w:pPr>
      <w:ind w:left="720"/>
      <w:contextualSpacing/>
    </w:pPr>
  </w:style>
  <w:style w:type="character" w:styleId="Hyperlink">
    <w:name w:val="Hyperlink"/>
    <w:uiPriority w:val="99"/>
    <w:unhideWhenUsed/>
    <w:rsid w:val="009837F8"/>
    <w:rPr>
      <w:color w:val="0000FF"/>
      <w:u w:val="single"/>
    </w:rPr>
  </w:style>
  <w:style w:type="paragraph" w:styleId="SemEspaamento">
    <w:name w:val="No Spacing"/>
    <w:uiPriority w:val="1"/>
    <w:qFormat/>
    <w:rsid w:val="00EA3945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356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D5763A"/>
    <w:pPr>
      <w:tabs>
        <w:tab w:val="decimal" w:pos="360"/>
      </w:tabs>
    </w:pPr>
    <w:rPr>
      <w:rFonts w:eastAsia="Times New Roman"/>
      <w:lang w:eastAsia="pt-BR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D5763A"/>
    <w:pPr>
      <w:spacing w:after="0" w:line="240" w:lineRule="auto"/>
    </w:pPr>
    <w:rPr>
      <w:rFonts w:eastAsia="Times New Roman"/>
      <w:sz w:val="20"/>
      <w:szCs w:val="20"/>
      <w:lang w:eastAsia="pt-BR"/>
    </w:rPr>
  </w:style>
  <w:style w:type="character" w:customStyle="1" w:styleId="TextodenotaderodapChar">
    <w:name w:val="Texto de nota de rodapé Char"/>
    <w:link w:val="Textodenotaderodap"/>
    <w:uiPriority w:val="99"/>
    <w:rsid w:val="00D5763A"/>
    <w:rPr>
      <w:rFonts w:eastAsia="Times New Roman"/>
    </w:rPr>
  </w:style>
  <w:style w:type="character" w:styleId="nfaseSutil">
    <w:name w:val="Subtle Emphasis"/>
    <w:uiPriority w:val="19"/>
    <w:qFormat/>
    <w:rsid w:val="00D5763A"/>
    <w:rPr>
      <w:i/>
      <w:iCs/>
    </w:rPr>
  </w:style>
  <w:style w:type="table" w:styleId="SombreamentoMdio2-nfase5">
    <w:name w:val="Medium Shading 2 Accent 5"/>
    <w:basedOn w:val="Tabelanormal"/>
    <w:uiPriority w:val="64"/>
    <w:rsid w:val="00D5763A"/>
    <w:rPr>
      <w:rFonts w:eastAsia="Times New Roman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EE5B57"/>
    <w:rPr>
      <w:rFonts w:cs="Calibri"/>
      <w:b/>
      <w:bCs/>
      <w:sz w:val="48"/>
      <w:szCs w:val="4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E5B57"/>
    <w:rPr>
      <w:rFonts w:cs="Calibri"/>
      <w:b/>
      <w:bCs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E5B57"/>
    <w:rPr>
      <w:rFonts w:cs="Calibri"/>
      <w:b/>
      <w:bCs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E5B57"/>
    <w:rPr>
      <w:rFonts w:cs="Calibri"/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E5B57"/>
    <w:rPr>
      <w:rFonts w:cs="Calibri"/>
      <w:b/>
      <w:bCs/>
      <w:sz w:val="22"/>
      <w:szCs w:val="22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E5B57"/>
    <w:rPr>
      <w:rFonts w:cs="Calibri"/>
      <w:b/>
      <w:bCs/>
    </w:rPr>
  </w:style>
  <w:style w:type="numbering" w:customStyle="1" w:styleId="Semlista1">
    <w:name w:val="Sem lista1"/>
    <w:next w:val="Semlista"/>
    <w:uiPriority w:val="99"/>
    <w:semiHidden/>
    <w:unhideWhenUsed/>
    <w:rsid w:val="00EE5B57"/>
  </w:style>
  <w:style w:type="table" w:customStyle="1" w:styleId="TableNormal">
    <w:name w:val="TableNormal"/>
    <w:rsid w:val="00EE5B57"/>
    <w:pPr>
      <w:spacing w:after="200" w:line="276" w:lineRule="auto"/>
    </w:pPr>
    <w:rPr>
      <w:rFonts w:cs="Calibri"/>
      <w:sz w:val="22"/>
      <w:szCs w:val="22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EE5B57"/>
    <w:pPr>
      <w:keepNext/>
      <w:keepLines/>
      <w:spacing w:before="480" w:after="120"/>
    </w:pPr>
    <w:rPr>
      <w:rFonts w:cs="Calibri"/>
      <w:b/>
      <w:bCs/>
      <w:sz w:val="72"/>
      <w:szCs w:val="7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EE5B57"/>
    <w:rPr>
      <w:rFonts w:cs="Calibri"/>
      <w:b/>
      <w:bCs/>
      <w:sz w:val="72"/>
      <w:szCs w:val="72"/>
    </w:rPr>
  </w:style>
  <w:style w:type="table" w:customStyle="1" w:styleId="Tabelacomgrade1">
    <w:name w:val="Tabela com grade1"/>
    <w:basedOn w:val="Tabelanormal"/>
    <w:next w:val="Tabelacomgrade"/>
    <w:uiPriority w:val="59"/>
    <w:rsid w:val="00EE5B57"/>
    <w:pPr>
      <w:spacing w:after="200" w:line="276" w:lineRule="auto"/>
    </w:pPr>
    <w:rPr>
      <w:rFonts w:cs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ombreamentoMdio2-nfase51">
    <w:name w:val="Sombreamento Médio 2 - Ênfase 51"/>
    <w:basedOn w:val="Tabelanormal"/>
    <w:next w:val="SombreamentoMdio2-nfase5"/>
    <w:uiPriority w:val="64"/>
    <w:rsid w:val="00EE5B57"/>
    <w:pPr>
      <w:spacing w:after="200" w:line="276" w:lineRule="auto"/>
    </w:pPr>
    <w:rPr>
      <w:rFonts w:eastAsia="Times New Roman" w:cs="Calibr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Subttulo">
    <w:name w:val="Subtitle"/>
    <w:basedOn w:val="Normal"/>
    <w:next w:val="Normal"/>
    <w:link w:val="SubttuloChar"/>
    <w:uiPriority w:val="11"/>
    <w:qFormat/>
    <w:rsid w:val="00EE5B57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EE5B57"/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3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ber\Desktop\%5bEscrit&#243;rio%20Real%20Time%20Caption%5d\Modelos%20de%20Documento\Modelo%20Trabalhos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Modelo Trabalhos</Template>
  <TotalTime>20</TotalTime>
  <Pages>7</Pages>
  <Words>4696</Words>
  <Characters>25364</Characters>
  <Application>Microsoft Office Word</Application>
  <DocSecurity>0</DocSecurity>
  <Lines>211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Mesquita - Sonoplastia - CMS</dc:creator>
  <cp:lastModifiedBy>Mesquita - Sonoplastia - CMS</cp:lastModifiedBy>
  <cp:revision>3</cp:revision>
  <cp:lastPrinted>2016-12-02T18:43:00Z</cp:lastPrinted>
  <dcterms:created xsi:type="dcterms:W3CDTF">2026-09-10T19:05:00Z</dcterms:created>
  <dcterms:modified xsi:type="dcterms:W3CDTF">2026-09-10T19:15:00Z</dcterms:modified>
</cp:coreProperties>
</file>